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5950"/>
      </w:tblGrid>
      <w:tr w:rsidR="004B5F87" w:rsidRPr="004B5F87" w14:paraId="6C7004B3" w14:textId="77777777" w:rsidTr="005E142C">
        <w:tc>
          <w:tcPr>
            <w:tcW w:w="1852" w:type="pct"/>
            <w:vAlign w:val="bottom"/>
          </w:tcPr>
          <w:p w14:paraId="245E8C23" w14:textId="19F644A0" w:rsidR="00650259" w:rsidRPr="004B5F87" w:rsidRDefault="005E142C" w:rsidP="00346D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Project Title</w:t>
            </w:r>
            <w:r w:rsidR="004D5F51" w:rsidRPr="004B5F87">
              <w:rPr>
                <w:sz w:val="36"/>
                <w:szCs w:val="36"/>
              </w:rPr>
              <w:t>:</w:t>
            </w:r>
          </w:p>
        </w:tc>
        <w:tc>
          <w:tcPr>
            <w:tcW w:w="3148" w:type="pct"/>
            <w:tcBorders>
              <w:bottom w:val="single" w:sz="4" w:space="0" w:color="auto"/>
            </w:tcBorders>
            <w:vAlign w:val="bottom"/>
          </w:tcPr>
          <w:p w14:paraId="5A32DDB3" w14:textId="31338C94" w:rsidR="00650259" w:rsidRPr="004B5F87" w:rsidRDefault="00650259" w:rsidP="00346DE2">
            <w:pPr>
              <w:spacing w:before="240"/>
              <w:rPr>
                <w:sz w:val="36"/>
                <w:szCs w:val="36"/>
              </w:rPr>
            </w:pPr>
          </w:p>
        </w:tc>
      </w:tr>
      <w:tr w:rsidR="002306F6" w:rsidRPr="004B5F87" w14:paraId="5345E7F3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08F692C8" w14:textId="77777777" w:rsidR="002306F6" w:rsidRDefault="002306F6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7CE9AEE7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51F390B4" w14:textId="77777777" w:rsidR="004B5F87" w:rsidRPr="004B5F87" w:rsidRDefault="004B5F87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06E9B40D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0DCC6253" w14:textId="77777777" w:rsidR="004B5F87" w:rsidRPr="004B5F87" w:rsidRDefault="004B5F87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07728116" w14:textId="77777777" w:rsidTr="005E142C">
        <w:tc>
          <w:tcPr>
            <w:tcW w:w="1852" w:type="pct"/>
            <w:vAlign w:val="bottom"/>
          </w:tcPr>
          <w:p w14:paraId="20713DB7" w14:textId="345B12CB" w:rsidR="00650259" w:rsidRPr="004B5F87" w:rsidRDefault="005E142C" w:rsidP="00346D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Applicant/Responsible Agency</w:t>
            </w:r>
            <w:r w:rsidR="004D5F51" w:rsidRPr="004B5F87">
              <w:rPr>
                <w:sz w:val="36"/>
                <w:szCs w:val="36"/>
              </w:rPr>
              <w:t xml:space="preserve">: </w:t>
            </w:r>
          </w:p>
        </w:tc>
        <w:tc>
          <w:tcPr>
            <w:tcW w:w="3148" w:type="pct"/>
            <w:tcBorders>
              <w:bottom w:val="single" w:sz="4" w:space="0" w:color="auto"/>
            </w:tcBorders>
            <w:vAlign w:val="bottom"/>
          </w:tcPr>
          <w:p w14:paraId="33596488" w14:textId="77777777" w:rsidR="00650259" w:rsidRPr="004B5F87" w:rsidRDefault="00650259" w:rsidP="00346DE2">
            <w:pPr>
              <w:spacing w:before="240"/>
              <w:rPr>
                <w:sz w:val="36"/>
                <w:szCs w:val="36"/>
              </w:rPr>
            </w:pPr>
          </w:p>
        </w:tc>
      </w:tr>
      <w:tr w:rsidR="004B5F87" w:rsidRPr="004B5F87" w14:paraId="4ACE9DC6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6C8672AE" w14:textId="77777777" w:rsidR="004B5F87" w:rsidRPr="004B5F87" w:rsidRDefault="004B5F87" w:rsidP="00346DE2">
            <w:pPr>
              <w:rPr>
                <w:sz w:val="36"/>
                <w:szCs w:val="36"/>
              </w:rPr>
            </w:pPr>
          </w:p>
        </w:tc>
      </w:tr>
      <w:tr w:rsidR="001008C0" w:rsidRPr="004B5F87" w14:paraId="7CCF3E43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36035232" w14:textId="77777777" w:rsidR="001008C0" w:rsidRPr="004B5F87" w:rsidRDefault="001008C0" w:rsidP="00346DE2">
            <w:pPr>
              <w:rPr>
                <w:sz w:val="36"/>
                <w:szCs w:val="36"/>
              </w:rPr>
            </w:pPr>
          </w:p>
        </w:tc>
      </w:tr>
      <w:tr w:rsidR="001008C0" w:rsidRPr="004B5F87" w14:paraId="4314AF86" w14:textId="77777777" w:rsidTr="005E142C">
        <w:tc>
          <w:tcPr>
            <w:tcW w:w="1852" w:type="pct"/>
            <w:vAlign w:val="bottom"/>
          </w:tcPr>
          <w:p w14:paraId="47AAFA12" w14:textId="6E18FB73" w:rsidR="001008C0" w:rsidRPr="004B5F87" w:rsidRDefault="005E142C" w:rsidP="00346D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County(ies)</w:t>
            </w:r>
            <w:r w:rsidR="001008C0" w:rsidRPr="004B5F87">
              <w:rPr>
                <w:sz w:val="36"/>
                <w:szCs w:val="36"/>
              </w:rPr>
              <w:t>:</w:t>
            </w:r>
          </w:p>
        </w:tc>
        <w:tc>
          <w:tcPr>
            <w:tcW w:w="3148" w:type="pct"/>
            <w:tcBorders>
              <w:bottom w:val="single" w:sz="4" w:space="0" w:color="auto"/>
            </w:tcBorders>
            <w:vAlign w:val="bottom"/>
          </w:tcPr>
          <w:p w14:paraId="054855EA" w14:textId="77777777" w:rsidR="001008C0" w:rsidRPr="004B5F87" w:rsidRDefault="001008C0" w:rsidP="00346DE2">
            <w:pPr>
              <w:spacing w:before="240"/>
              <w:rPr>
                <w:sz w:val="36"/>
                <w:szCs w:val="36"/>
              </w:rPr>
            </w:pPr>
          </w:p>
        </w:tc>
      </w:tr>
      <w:tr w:rsidR="005E142C" w:rsidRPr="004B5F87" w14:paraId="43F25509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1D89B502" w14:textId="77777777" w:rsidR="005E142C" w:rsidRPr="004B5F87" w:rsidRDefault="005E142C" w:rsidP="00346DE2">
            <w:pPr>
              <w:rPr>
                <w:sz w:val="36"/>
                <w:szCs w:val="36"/>
              </w:rPr>
            </w:pPr>
          </w:p>
        </w:tc>
      </w:tr>
      <w:tr w:rsidR="005E142C" w:rsidRPr="004B5F87" w14:paraId="18BBE03A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1626D087" w14:textId="77777777" w:rsidR="005E142C" w:rsidRPr="004B5F87" w:rsidRDefault="005E142C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10E90983" w14:textId="77777777" w:rsidTr="005E142C">
        <w:tc>
          <w:tcPr>
            <w:tcW w:w="1852" w:type="pct"/>
            <w:vAlign w:val="bottom"/>
          </w:tcPr>
          <w:p w14:paraId="4ECEEE00" w14:textId="2FDC0E35" w:rsidR="00650259" w:rsidRPr="004B5F87" w:rsidRDefault="004B5F87" w:rsidP="00346DE2">
            <w:pPr>
              <w:rPr>
                <w:sz w:val="36"/>
                <w:szCs w:val="36"/>
              </w:rPr>
            </w:pPr>
            <w:r w:rsidRPr="004B5F87">
              <w:rPr>
                <w:sz w:val="36"/>
                <w:szCs w:val="36"/>
              </w:rPr>
              <w:t>Approximate Date o</w:t>
            </w:r>
            <w:r w:rsidR="00AF7BDA">
              <w:rPr>
                <w:sz w:val="36"/>
                <w:szCs w:val="36"/>
              </w:rPr>
              <w:t>f</w:t>
            </w:r>
            <w:r w:rsidRPr="004B5F87">
              <w:rPr>
                <w:sz w:val="36"/>
                <w:szCs w:val="36"/>
              </w:rPr>
              <w:t xml:space="preserve"> Original Submission</w:t>
            </w:r>
            <w:r w:rsidR="004D5F51" w:rsidRPr="004B5F87">
              <w:rPr>
                <w:sz w:val="36"/>
                <w:szCs w:val="36"/>
              </w:rPr>
              <w:t>:</w:t>
            </w:r>
          </w:p>
        </w:tc>
        <w:tc>
          <w:tcPr>
            <w:tcW w:w="3148" w:type="pct"/>
            <w:tcBorders>
              <w:bottom w:val="single" w:sz="4" w:space="0" w:color="auto"/>
            </w:tcBorders>
            <w:vAlign w:val="bottom"/>
          </w:tcPr>
          <w:p w14:paraId="392198B7" w14:textId="77777777" w:rsidR="00650259" w:rsidRDefault="00650259" w:rsidP="00346DE2">
            <w:pPr>
              <w:spacing w:before="240"/>
              <w:rPr>
                <w:sz w:val="36"/>
                <w:szCs w:val="36"/>
              </w:rPr>
            </w:pPr>
          </w:p>
          <w:p w14:paraId="738D5B00" w14:textId="42B51CE0" w:rsidR="004B5F87" w:rsidRPr="004B5F87" w:rsidRDefault="004B5F87" w:rsidP="00346DE2">
            <w:pPr>
              <w:spacing w:before="240"/>
              <w:rPr>
                <w:sz w:val="36"/>
                <w:szCs w:val="36"/>
              </w:rPr>
            </w:pPr>
          </w:p>
        </w:tc>
      </w:tr>
      <w:tr w:rsidR="00EF35D8" w:rsidRPr="004B5F87" w14:paraId="29F9A056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0372C408" w14:textId="77777777" w:rsidR="00EF35D8" w:rsidRPr="004B5F87" w:rsidRDefault="00EF35D8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2A15C219" w14:textId="77777777" w:rsidTr="005E142C">
        <w:tc>
          <w:tcPr>
            <w:tcW w:w="1852" w:type="pct"/>
            <w:vAlign w:val="bottom"/>
          </w:tcPr>
          <w:p w14:paraId="571E9977" w14:textId="6B76B75C" w:rsidR="00650259" w:rsidRPr="004B5F87" w:rsidRDefault="004B5F87" w:rsidP="00346DE2">
            <w:pPr>
              <w:rPr>
                <w:sz w:val="36"/>
                <w:szCs w:val="36"/>
              </w:rPr>
            </w:pPr>
            <w:r w:rsidRPr="004B5F87">
              <w:rPr>
                <w:sz w:val="36"/>
                <w:szCs w:val="36"/>
              </w:rPr>
              <w:t>OAS FY#</w:t>
            </w:r>
            <w:r w:rsidR="00EF35D8" w:rsidRPr="004B5F87">
              <w:rPr>
                <w:sz w:val="36"/>
                <w:szCs w:val="36"/>
              </w:rPr>
              <w:t>:</w:t>
            </w:r>
          </w:p>
        </w:tc>
        <w:tc>
          <w:tcPr>
            <w:tcW w:w="3148" w:type="pct"/>
            <w:tcBorders>
              <w:bottom w:val="single" w:sz="4" w:space="0" w:color="auto"/>
            </w:tcBorders>
            <w:vAlign w:val="bottom"/>
          </w:tcPr>
          <w:p w14:paraId="4BF250E2" w14:textId="77777777" w:rsidR="00650259" w:rsidRPr="004B5F87" w:rsidRDefault="00650259" w:rsidP="00346DE2">
            <w:pPr>
              <w:spacing w:before="240"/>
              <w:rPr>
                <w:sz w:val="36"/>
                <w:szCs w:val="36"/>
              </w:rPr>
            </w:pPr>
          </w:p>
        </w:tc>
      </w:tr>
      <w:tr w:rsidR="004B5F87" w:rsidRPr="004B5F87" w14:paraId="52E09F70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2A436BBB" w14:textId="77777777" w:rsidR="004B5F87" w:rsidRPr="004B5F87" w:rsidRDefault="004B5F87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589A7478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3ACEBA83" w14:textId="77777777" w:rsidR="004B5F87" w:rsidRPr="004B5F87" w:rsidRDefault="004B5F87" w:rsidP="00346DE2">
            <w:pPr>
              <w:rPr>
                <w:sz w:val="36"/>
                <w:szCs w:val="36"/>
              </w:rPr>
            </w:pPr>
          </w:p>
        </w:tc>
      </w:tr>
      <w:tr w:rsidR="004B5F87" w:rsidRPr="004B5F87" w14:paraId="5A00A86A" w14:textId="77777777" w:rsidTr="005E142C">
        <w:tc>
          <w:tcPr>
            <w:tcW w:w="1852" w:type="pct"/>
            <w:vAlign w:val="bottom"/>
          </w:tcPr>
          <w:p w14:paraId="1FC40450" w14:textId="76A6F520" w:rsidR="00EF35D8" w:rsidRPr="004B5F87" w:rsidRDefault="004B5F87" w:rsidP="00346DE2">
            <w:pPr>
              <w:rPr>
                <w:sz w:val="36"/>
                <w:szCs w:val="36"/>
              </w:rPr>
            </w:pPr>
            <w:r w:rsidRPr="004B5F87">
              <w:rPr>
                <w:sz w:val="36"/>
                <w:szCs w:val="36"/>
              </w:rPr>
              <w:t xml:space="preserve">Other </w:t>
            </w:r>
            <w:r w:rsidR="00EF35D8" w:rsidRPr="004B5F87">
              <w:rPr>
                <w:sz w:val="36"/>
                <w:szCs w:val="36"/>
              </w:rPr>
              <w:t>Identification Numbers:</w:t>
            </w:r>
          </w:p>
        </w:tc>
        <w:tc>
          <w:tcPr>
            <w:tcW w:w="3148" w:type="pct"/>
            <w:tcBorders>
              <w:bottom w:val="single" w:sz="4" w:space="0" w:color="auto"/>
            </w:tcBorders>
            <w:vAlign w:val="bottom"/>
          </w:tcPr>
          <w:p w14:paraId="3DE632A0" w14:textId="77777777" w:rsidR="00EF35D8" w:rsidRPr="004B5F87" w:rsidRDefault="00EF35D8" w:rsidP="00346DE2">
            <w:pPr>
              <w:spacing w:before="240"/>
              <w:rPr>
                <w:sz w:val="36"/>
                <w:szCs w:val="36"/>
              </w:rPr>
            </w:pPr>
          </w:p>
        </w:tc>
      </w:tr>
      <w:tr w:rsidR="004B5F87" w:rsidRPr="004B5F87" w14:paraId="3192564B" w14:textId="77777777" w:rsidTr="005E142C">
        <w:trPr>
          <w:gridAfter w:val="1"/>
          <w:wAfter w:w="3148" w:type="pct"/>
        </w:trPr>
        <w:tc>
          <w:tcPr>
            <w:tcW w:w="1852" w:type="pct"/>
            <w:vAlign w:val="bottom"/>
          </w:tcPr>
          <w:p w14:paraId="2BEB34AF" w14:textId="77777777" w:rsidR="004B5F87" w:rsidRPr="004B5F87" w:rsidRDefault="004B5F87" w:rsidP="00346DE2">
            <w:pPr>
              <w:rPr>
                <w:sz w:val="36"/>
                <w:szCs w:val="36"/>
              </w:rPr>
            </w:pPr>
          </w:p>
        </w:tc>
      </w:tr>
      <w:tr w:rsidR="00650259" w:rsidRPr="004B5F87" w14:paraId="3DABCA7E" w14:textId="77777777" w:rsidTr="005E142C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1D1B5C2C" w14:textId="77777777" w:rsidR="00650259" w:rsidRPr="004B5F87" w:rsidRDefault="00650259" w:rsidP="00977F99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</w:tr>
    </w:tbl>
    <w:p w14:paraId="02841AB2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D766F" w14:textId="77777777" w:rsidR="004D5F51" w:rsidRDefault="004D5F51" w:rsidP="00650259">
      <w:pPr>
        <w:spacing w:after="0" w:line="240" w:lineRule="auto"/>
      </w:pPr>
      <w:r>
        <w:separator/>
      </w:r>
    </w:p>
  </w:endnote>
  <w:endnote w:type="continuationSeparator" w:id="0">
    <w:p w14:paraId="4AE8FCA4" w14:textId="77777777" w:rsidR="004D5F51" w:rsidRDefault="004D5F5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138941-901B-41D4-9675-AEA637690F45}"/>
    <w:embedBold r:id="rId2" w:fontKey="{C1971B9E-5886-4FEB-9DBE-E30EB15672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6786341-1A3F-4559-91D3-642BC24EA1AB}"/>
    <w:embedBold r:id="rId4" w:fontKey="{A552BD93-A4A9-4AEA-8BCC-D6F0171E7F20}"/>
    <w:embedItalic r:id="rId5" w:fontKey="{EED2CAE5-2864-4E86-AF4A-456B2AC1EF0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63DA19C-1BC5-445C-8063-BA4096CF0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4D5F51" w:rsidRPr="002462F3" w14:paraId="523F3535" w14:textId="77777777" w:rsidTr="00C4167A">
      <w:tc>
        <w:tcPr>
          <w:tcW w:w="4675" w:type="dxa"/>
          <w:vAlign w:val="center"/>
        </w:tcPr>
        <w:p w14:paraId="3171CD35" w14:textId="1929A47A" w:rsidR="002462F3" w:rsidRPr="00EF35D8" w:rsidRDefault="004D5F5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Times New Roman" w:hAnsi="Times New Roman" w:cs="Times New Roman"/>
              <w:sz w:val="56"/>
              <w:szCs w:val="56"/>
            </w:rPr>
          </w:pPr>
          <w:r w:rsidRPr="00EF35D8">
            <w:rPr>
              <w:rFonts w:ascii="Times New Roman" w:hAnsi="Times New Roman" w:cs="Times New Roman"/>
              <w:sz w:val="56"/>
              <w:szCs w:val="56"/>
            </w:rPr>
            <w:t>Oklahoma Archeological Survey</w:t>
          </w:r>
        </w:p>
      </w:tc>
      <w:tc>
        <w:tcPr>
          <w:tcW w:w="4675" w:type="dxa"/>
          <w:vAlign w:val="center"/>
        </w:tcPr>
        <w:p w14:paraId="75DA4969" w14:textId="603DA3B4" w:rsidR="002462F3" w:rsidRPr="002462F3" w:rsidRDefault="004D5F5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37BE1F83" wp14:editId="2EDEAB76">
                <wp:extent cx="1402080" cy="1402080"/>
                <wp:effectExtent l="0" t="0" r="7620" b="7620"/>
                <wp:docPr id="1" name="Picture 1" descr="Scott W. Hammerstedt – Oklahoma Archeological Surv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ott W. Hammerstedt – Oklahoma Archeological Surve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7682" cy="1427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E91A07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0C6C1" w14:textId="77777777" w:rsidR="004D5F51" w:rsidRDefault="004D5F51" w:rsidP="00650259">
      <w:pPr>
        <w:spacing w:after="0" w:line="240" w:lineRule="auto"/>
      </w:pPr>
      <w:r>
        <w:separator/>
      </w:r>
    </w:p>
  </w:footnote>
  <w:footnote w:type="continuationSeparator" w:id="0">
    <w:p w14:paraId="5DAB56C3" w14:textId="77777777" w:rsidR="004D5F51" w:rsidRDefault="004D5F5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29A98A2D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5C6494F9" w14:textId="61C0AC80" w:rsidR="00576892" w:rsidRPr="00731F26" w:rsidRDefault="00AF7BDA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19B4017B" w14:textId="2B5E344C" w:rsidR="00576892" w:rsidRPr="00EF35D8" w:rsidRDefault="001008C0" w:rsidP="00731F26">
          <w:pPr>
            <w:spacing w:after="0"/>
            <w:rPr>
              <w:rFonts w:ascii="Corbel" w:eastAsia="Calibri" w:hAnsi="Corbel" w:cs="Times New Roman"/>
              <w:color w:val="FFFFFF"/>
              <w:sz w:val="56"/>
              <w:szCs w:val="56"/>
            </w:rPr>
          </w:pPr>
          <w:r>
            <w:rPr>
              <w:rFonts w:ascii="Corbel" w:eastAsia="Calibri" w:hAnsi="Corbel" w:cs="Times New Roman"/>
              <w:b/>
              <w:color w:val="FFFFFF"/>
              <w:sz w:val="56"/>
              <w:szCs w:val="56"/>
            </w:rPr>
            <w:t>Hard Copy Submittal</w:t>
          </w:r>
          <w:r w:rsidR="004D5F51" w:rsidRPr="00EF35D8">
            <w:rPr>
              <w:rFonts w:ascii="Corbel" w:eastAsia="Calibri" w:hAnsi="Corbel" w:cs="Times New Roman"/>
              <w:b/>
              <w:color w:val="FFFFFF"/>
              <w:sz w:val="56"/>
              <w:szCs w:val="56"/>
            </w:rPr>
            <w:t xml:space="preserve"> Form</w:t>
          </w:r>
        </w:p>
      </w:tc>
    </w:tr>
  </w:tbl>
  <w:p w14:paraId="6826A68E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78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51"/>
    <w:rsid w:val="00052382"/>
    <w:rsid w:val="0006568A"/>
    <w:rsid w:val="00076F0F"/>
    <w:rsid w:val="00084253"/>
    <w:rsid w:val="000D1F49"/>
    <w:rsid w:val="001008C0"/>
    <w:rsid w:val="001727CA"/>
    <w:rsid w:val="001C4A3D"/>
    <w:rsid w:val="002306F6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B5F87"/>
    <w:rsid w:val="004D5D62"/>
    <w:rsid w:val="004D5F51"/>
    <w:rsid w:val="005112D0"/>
    <w:rsid w:val="00577E06"/>
    <w:rsid w:val="005A3BF7"/>
    <w:rsid w:val="005E142C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F7BDA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EF35D8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A695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ze0004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2020-09-09T14:04:00Z</dcterms:created>
  <dcterms:modified xsi:type="dcterms:W3CDTF">2020-09-09T16:26:00Z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